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304" w:rsidRPr="00132D65" w:rsidRDefault="00347304" w:rsidP="00132D6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32D65">
        <w:rPr>
          <w:rFonts w:ascii="Arial" w:hAnsi="Arial" w:cs="Arial"/>
          <w:b/>
          <w:bCs/>
          <w:sz w:val="28"/>
          <w:szCs w:val="28"/>
        </w:rPr>
        <w:t xml:space="preserve">Как использовать виртуальный факультатив. </w:t>
      </w:r>
    </w:p>
    <w:p w:rsidR="00347304" w:rsidRDefault="00347304" w:rsidP="00132D6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32D65">
        <w:rPr>
          <w:rFonts w:ascii="Arial" w:hAnsi="Arial" w:cs="Arial"/>
          <w:b/>
          <w:bCs/>
          <w:sz w:val="28"/>
          <w:szCs w:val="28"/>
        </w:rPr>
        <w:t>Пошаговая инструкция для родителей и учеников</w:t>
      </w:r>
    </w:p>
    <w:p w:rsidR="00347304" w:rsidRDefault="00347304" w:rsidP="00132D6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347304" w:rsidRDefault="00347304" w:rsidP="005F5CFA">
      <w:pPr>
        <w:rPr>
          <w:rFonts w:ascii="Arial" w:hAnsi="Arial" w:cs="Arial"/>
          <w:sz w:val="28"/>
          <w:szCs w:val="28"/>
        </w:rPr>
      </w:pPr>
      <w:r w:rsidRPr="00132D65">
        <w:rPr>
          <w:rFonts w:ascii="Arial" w:hAnsi="Arial" w:cs="Arial"/>
          <w:sz w:val="28"/>
          <w:szCs w:val="28"/>
        </w:rPr>
        <w:t xml:space="preserve">1. </w:t>
      </w:r>
      <w:r>
        <w:rPr>
          <w:rFonts w:ascii="Arial" w:hAnsi="Arial" w:cs="Arial"/>
          <w:sz w:val="28"/>
          <w:szCs w:val="28"/>
        </w:rPr>
        <w:t>Классный руководитель отправит ссылки на виртуальные факультативы каждого учителя-предметника</w:t>
      </w:r>
    </w:p>
    <w:p w:rsidR="00347304" w:rsidRDefault="00347304" w:rsidP="005F5CF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Для того, чтобы войти в виртуальный факультатив на сайте </w:t>
      </w:r>
      <w:r>
        <w:rPr>
          <w:rFonts w:ascii="Arial" w:hAnsi="Arial" w:cs="Arial"/>
          <w:sz w:val="28"/>
          <w:szCs w:val="28"/>
          <w:lang w:val="en-US"/>
        </w:rPr>
        <w:t>edu</w:t>
      </w:r>
      <w:r w:rsidRPr="005F5CFA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  <w:lang w:val="en-US"/>
        </w:rPr>
        <w:t>tatar</w:t>
      </w:r>
      <w:r>
        <w:rPr>
          <w:rFonts w:ascii="Arial" w:hAnsi="Arial" w:cs="Arial"/>
          <w:sz w:val="28"/>
          <w:szCs w:val="28"/>
        </w:rPr>
        <w:t>необходимо ввести свой логин и пароль</w:t>
      </w:r>
    </w:p>
    <w:p w:rsidR="00347304" w:rsidRDefault="00347304" w:rsidP="00132D65">
      <w:pPr>
        <w:jc w:val="both"/>
        <w:rPr>
          <w:rFonts w:ascii="Arial" w:hAnsi="Arial" w:cs="Arial"/>
          <w:sz w:val="28"/>
          <w:szCs w:val="28"/>
        </w:rPr>
      </w:pPr>
      <w:r w:rsidRPr="00FF30F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9" o:spid="_x0000_i1025" type="#_x0000_t75" style="width:465pt;height:252pt;visibility:visible">
            <v:imagedata r:id="rId4" o:title=""/>
          </v:shape>
        </w:pict>
      </w:r>
    </w:p>
    <w:p w:rsidR="00347304" w:rsidRDefault="00347304" w:rsidP="005F5CF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В личном кабинете в поисковую строку вводим ссылку учителя предметника на виртуальный факультатив</w:t>
      </w:r>
      <w:r w:rsidRPr="00FF30F9">
        <w:rPr>
          <w:noProof/>
          <w:lang w:eastAsia="ru-RU"/>
        </w:rPr>
        <w:pict>
          <v:shape id="Рисунок 20" o:spid="_x0000_i1026" type="#_x0000_t75" style="width:465.75pt;height:270pt;visibility:visible">
            <v:imagedata r:id="rId5" o:title=""/>
          </v:shape>
        </w:pict>
      </w:r>
    </w:p>
    <w:p w:rsidR="00347304" w:rsidRDefault="00347304" w:rsidP="005F5CFA">
      <w:pPr>
        <w:rPr>
          <w:rFonts w:ascii="Arial" w:hAnsi="Arial" w:cs="Arial"/>
          <w:sz w:val="28"/>
          <w:szCs w:val="28"/>
        </w:rPr>
      </w:pPr>
    </w:p>
    <w:p w:rsidR="00347304" w:rsidRDefault="00347304" w:rsidP="005F5CF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 Далее необходимо нажать «Записаться на факультатив»</w:t>
      </w:r>
    </w:p>
    <w:p w:rsidR="00347304" w:rsidRDefault="00347304" w:rsidP="005F5CFA">
      <w:pPr>
        <w:rPr>
          <w:rFonts w:ascii="Arial" w:hAnsi="Arial" w:cs="Arial"/>
          <w:sz w:val="28"/>
          <w:szCs w:val="28"/>
        </w:rPr>
      </w:pPr>
      <w:r w:rsidRPr="00FF30F9">
        <w:rPr>
          <w:noProof/>
          <w:lang w:eastAsia="ru-RU"/>
        </w:rPr>
        <w:pict>
          <v:shape id="Рисунок 21" o:spid="_x0000_i1027" type="#_x0000_t75" style="width:463.5pt;height:256.5pt;visibility:visible">
            <v:imagedata r:id="rId6" o:title=""/>
          </v:shape>
        </w:pict>
      </w:r>
    </w:p>
    <w:p w:rsidR="00347304" w:rsidRDefault="00347304" w:rsidP="005F5CFA">
      <w:r>
        <w:rPr>
          <w:rFonts w:ascii="Arial" w:hAnsi="Arial" w:cs="Arial"/>
          <w:sz w:val="28"/>
          <w:szCs w:val="28"/>
        </w:rPr>
        <w:t>5. В поле «добавление комментария» вы можете задавать вопросы преподавателю, разместить свой ответ. Можно прикрепить файл, используя ссылку «добавить файл»</w:t>
      </w:r>
      <w:r>
        <w:t xml:space="preserve">. </w:t>
      </w:r>
      <w:r w:rsidRPr="005F5CFA">
        <w:rPr>
          <w:rFonts w:ascii="Arial" w:hAnsi="Arial" w:cs="Arial"/>
          <w:sz w:val="28"/>
          <w:szCs w:val="28"/>
        </w:rPr>
        <w:t>Можно прикрепить текстовый документ, презентацию, изображение или видео файл (не больше 25 МБ)</w:t>
      </w:r>
      <w:r w:rsidRPr="00FF30F9">
        <w:rPr>
          <w:noProof/>
          <w:lang w:eastAsia="ru-RU"/>
        </w:rPr>
        <w:pict>
          <v:shape id="Рисунок 22" o:spid="_x0000_i1028" type="#_x0000_t75" style="width:462.75pt;height:272.25pt;visibility:visible">
            <v:imagedata r:id="rId7" o:title=""/>
          </v:shape>
        </w:pict>
      </w:r>
    </w:p>
    <w:p w:rsidR="00347304" w:rsidRDefault="00347304" w:rsidP="005F5CFA"/>
    <w:p w:rsidR="00347304" w:rsidRDefault="00347304" w:rsidP="005F5CFA">
      <w:r w:rsidRPr="00FF30F9">
        <w:rPr>
          <w:noProof/>
          <w:lang w:eastAsia="ru-RU"/>
        </w:rPr>
        <w:pict>
          <v:shape id="Рисунок 23" o:spid="_x0000_i1029" type="#_x0000_t75" style="width:463.5pt;height:352.5pt;visibility:visible">
            <v:imagedata r:id="rId8" o:title=""/>
          </v:shape>
        </w:pict>
      </w:r>
    </w:p>
    <w:p w:rsidR="00347304" w:rsidRPr="005F5CFA" w:rsidRDefault="00347304" w:rsidP="005F5CFA">
      <w:pPr>
        <w:rPr>
          <w:rFonts w:ascii="Arial" w:hAnsi="Arial" w:cs="Arial"/>
          <w:sz w:val="28"/>
          <w:szCs w:val="28"/>
        </w:rPr>
      </w:pPr>
    </w:p>
    <w:p w:rsidR="00347304" w:rsidRPr="005F5CFA" w:rsidRDefault="00347304" w:rsidP="005F5CFA">
      <w:pPr>
        <w:rPr>
          <w:rFonts w:ascii="Arial" w:hAnsi="Arial" w:cs="Arial"/>
          <w:sz w:val="28"/>
          <w:szCs w:val="28"/>
        </w:rPr>
      </w:pPr>
      <w:r w:rsidRPr="005F5CFA">
        <w:rPr>
          <w:rFonts w:ascii="Arial" w:hAnsi="Arial" w:cs="Arial"/>
          <w:sz w:val="28"/>
          <w:szCs w:val="28"/>
        </w:rPr>
        <w:t>6. После того, как файл будет загружен, нажимаем «ОПУБЛИКОВАТЬ»</w:t>
      </w:r>
      <w:r>
        <w:rPr>
          <w:rFonts w:ascii="Arial" w:hAnsi="Arial" w:cs="Arial"/>
          <w:sz w:val="28"/>
          <w:szCs w:val="28"/>
        </w:rPr>
        <w:t>. После этого файлы будут отображать на странице учителя.</w:t>
      </w:r>
    </w:p>
    <w:p w:rsidR="00347304" w:rsidRDefault="00347304" w:rsidP="005F5CFA"/>
    <w:p w:rsidR="00347304" w:rsidRDefault="00347304" w:rsidP="005F5CFA">
      <w:r w:rsidRPr="00FF30F9">
        <w:rPr>
          <w:noProof/>
          <w:lang w:eastAsia="ru-RU"/>
        </w:rPr>
        <w:pict>
          <v:shape id="Рисунок 24" o:spid="_x0000_i1030" type="#_x0000_t75" style="width:297.75pt;height:226.5pt;visibility:visible">
            <v:imagedata r:id="rId9" o:title=""/>
          </v:shape>
        </w:pict>
      </w:r>
    </w:p>
    <w:p w:rsidR="00347304" w:rsidRDefault="00347304" w:rsidP="005F5CFA"/>
    <w:p w:rsidR="00347304" w:rsidRDefault="00347304" w:rsidP="005F5CFA"/>
    <w:p w:rsidR="00347304" w:rsidRDefault="00347304" w:rsidP="005F5CFA"/>
    <w:p w:rsidR="00347304" w:rsidRPr="009C0C7B" w:rsidRDefault="00347304" w:rsidP="005F5CFA">
      <w:pPr>
        <w:rPr>
          <w:rFonts w:ascii="Arial" w:hAnsi="Arial" w:cs="Arial"/>
          <w:sz w:val="28"/>
          <w:szCs w:val="28"/>
        </w:rPr>
      </w:pPr>
      <w:r w:rsidRPr="009C0C7B">
        <w:rPr>
          <w:rFonts w:ascii="Arial" w:hAnsi="Arial" w:cs="Arial"/>
          <w:sz w:val="28"/>
          <w:szCs w:val="28"/>
        </w:rPr>
        <w:t>7. Все выбранные учеником факультативы находятся в личном кабинете. Для этого мы заходим в личный кабинет и нажимаем на раздел «Мои факультативы»</w:t>
      </w:r>
    </w:p>
    <w:p w:rsidR="00347304" w:rsidRDefault="00347304" w:rsidP="005F5CFA">
      <w:r w:rsidRPr="00FF30F9">
        <w:rPr>
          <w:noProof/>
          <w:lang w:eastAsia="ru-RU"/>
        </w:rPr>
        <w:pict>
          <v:shape id="Рисунок 25" o:spid="_x0000_i1031" type="#_x0000_t75" style="width:382.5pt;height:315pt;visibility:visible">
            <v:imagedata r:id="rId10" o:title=""/>
          </v:shape>
        </w:pict>
      </w:r>
    </w:p>
    <w:p w:rsidR="00347304" w:rsidRPr="009C0C7B" w:rsidRDefault="00347304" w:rsidP="005F5CFA">
      <w:pPr>
        <w:rPr>
          <w:rFonts w:ascii="Arial" w:hAnsi="Arial" w:cs="Arial"/>
          <w:sz w:val="28"/>
          <w:szCs w:val="28"/>
        </w:rPr>
      </w:pPr>
      <w:r w:rsidRPr="009C0C7B">
        <w:rPr>
          <w:rFonts w:ascii="Arial" w:hAnsi="Arial" w:cs="Arial"/>
          <w:sz w:val="28"/>
          <w:szCs w:val="28"/>
        </w:rPr>
        <w:t>8. В этом разделе будут отображаться все факультативы, в котором состоит ученик и он легко будет находить нужный предмет уже не используя ссылк</w:t>
      </w:r>
      <w:r>
        <w:rPr>
          <w:rFonts w:ascii="Arial" w:hAnsi="Arial" w:cs="Arial"/>
          <w:sz w:val="28"/>
          <w:szCs w:val="28"/>
        </w:rPr>
        <w:t>у перед началом работы</w:t>
      </w:r>
    </w:p>
    <w:p w:rsidR="00347304" w:rsidRDefault="00347304" w:rsidP="005F5CFA">
      <w:r w:rsidRPr="00FF30F9">
        <w:rPr>
          <w:noProof/>
          <w:lang w:eastAsia="ru-RU"/>
        </w:rPr>
        <w:pict>
          <v:shape id="Рисунок 26" o:spid="_x0000_i1032" type="#_x0000_t75" style="width:464.25pt;height:3in;visibility:visible">
            <v:imagedata r:id="rId11" o:title=""/>
          </v:shape>
        </w:pict>
      </w:r>
    </w:p>
    <w:p w:rsidR="00347304" w:rsidRDefault="00347304" w:rsidP="005F5CFA"/>
    <w:p w:rsidR="00347304" w:rsidRDefault="00347304" w:rsidP="005F5CFA"/>
    <w:p w:rsidR="00347304" w:rsidRDefault="00347304" w:rsidP="005F5CFA"/>
    <w:p w:rsidR="00347304" w:rsidRDefault="00347304" w:rsidP="005F5CFA">
      <w:bookmarkStart w:id="0" w:name="_GoBack"/>
      <w:bookmarkEnd w:id="0"/>
    </w:p>
    <w:sectPr w:rsidR="00347304" w:rsidSect="00CC51C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19A6"/>
    <w:rsid w:val="00011D48"/>
    <w:rsid w:val="000305C9"/>
    <w:rsid w:val="00061928"/>
    <w:rsid w:val="000619A6"/>
    <w:rsid w:val="00132D65"/>
    <w:rsid w:val="00347304"/>
    <w:rsid w:val="00581447"/>
    <w:rsid w:val="005E7503"/>
    <w:rsid w:val="005F5CFA"/>
    <w:rsid w:val="0076397F"/>
    <w:rsid w:val="009C0C7B"/>
    <w:rsid w:val="00BB53E0"/>
    <w:rsid w:val="00C61B7A"/>
    <w:rsid w:val="00CC51CD"/>
    <w:rsid w:val="00DA1DEA"/>
    <w:rsid w:val="00FB3A13"/>
    <w:rsid w:val="00FF3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92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173</Words>
  <Characters>987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использовать виртуальный факультатив</dc:title>
  <dc:subject/>
  <dc:creator>a.saulova@outlook.com</dc:creator>
  <cp:keywords/>
  <dc:description/>
  <cp:lastModifiedBy>BCM</cp:lastModifiedBy>
  <cp:revision>2</cp:revision>
  <dcterms:created xsi:type="dcterms:W3CDTF">2020-04-07T10:05:00Z</dcterms:created>
  <dcterms:modified xsi:type="dcterms:W3CDTF">2020-04-07T10:05:00Z</dcterms:modified>
</cp:coreProperties>
</file>